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0E5" w:rsidRDefault="00F803BA" w:rsidP="00141823">
      <w:pPr>
        <w:pStyle w:val="Heading2"/>
      </w:pPr>
      <w:bookmarkStart w:id="0" w:name="_GoBack"/>
      <w:bookmarkEnd w:id="0"/>
      <w:r>
        <w:t>Participant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F803BA" w:rsidTr="001D4BDE">
        <w:trPr>
          <w:trHeight w:val="547"/>
        </w:trPr>
        <w:tc>
          <w:tcPr>
            <w:tcW w:w="2695" w:type="dxa"/>
            <w:vAlign w:val="center"/>
          </w:tcPr>
          <w:p w:rsidR="00F803BA" w:rsidRPr="00F803BA" w:rsidRDefault="00F803BA" w:rsidP="001D4BDE">
            <w:pPr>
              <w:ind w:firstLine="67"/>
              <w:rPr>
                <w:b/>
              </w:rPr>
            </w:pPr>
            <w:r w:rsidRPr="00F803BA">
              <w:rPr>
                <w:b/>
              </w:rPr>
              <w:t>Full Name:</w:t>
            </w:r>
          </w:p>
        </w:tc>
        <w:tc>
          <w:tcPr>
            <w:tcW w:w="6655" w:type="dxa"/>
          </w:tcPr>
          <w:p w:rsidR="00F803BA" w:rsidRDefault="00F803BA" w:rsidP="00F803BA"/>
        </w:tc>
      </w:tr>
      <w:tr w:rsidR="00CF5742" w:rsidTr="001D4BDE">
        <w:trPr>
          <w:trHeight w:val="547"/>
        </w:trPr>
        <w:tc>
          <w:tcPr>
            <w:tcW w:w="2695" w:type="dxa"/>
            <w:vAlign w:val="center"/>
          </w:tcPr>
          <w:p w:rsidR="00CF5742" w:rsidRPr="00F803BA" w:rsidRDefault="00CF5742" w:rsidP="001D4BDE">
            <w:pPr>
              <w:ind w:firstLine="67"/>
              <w:rPr>
                <w:b/>
              </w:rPr>
            </w:pPr>
            <w:r>
              <w:rPr>
                <w:b/>
              </w:rPr>
              <w:t>Credential: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CF5742" w:rsidRDefault="00CF5742" w:rsidP="00F803BA"/>
        </w:tc>
      </w:tr>
      <w:tr w:rsidR="00F803BA" w:rsidTr="001D4BDE">
        <w:trPr>
          <w:trHeight w:val="547"/>
        </w:trPr>
        <w:tc>
          <w:tcPr>
            <w:tcW w:w="2695" w:type="dxa"/>
            <w:vAlign w:val="center"/>
          </w:tcPr>
          <w:p w:rsidR="00F803BA" w:rsidRPr="00F803BA" w:rsidRDefault="00F803BA" w:rsidP="001D4BDE">
            <w:pPr>
              <w:ind w:firstLine="67"/>
              <w:rPr>
                <w:b/>
              </w:rPr>
            </w:pPr>
            <w:r w:rsidRPr="00F803BA">
              <w:rPr>
                <w:b/>
              </w:rPr>
              <w:t>Hospital and Department: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F803BA" w:rsidRDefault="00F803BA" w:rsidP="00F803BA"/>
        </w:tc>
      </w:tr>
      <w:tr w:rsidR="00F803BA" w:rsidTr="001D4BDE">
        <w:trPr>
          <w:trHeight w:val="547"/>
        </w:trPr>
        <w:tc>
          <w:tcPr>
            <w:tcW w:w="269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03BA" w:rsidRPr="00F803BA" w:rsidRDefault="00F803BA" w:rsidP="001D4BDE">
            <w:pPr>
              <w:ind w:firstLine="67"/>
              <w:rPr>
                <w:b/>
              </w:rPr>
            </w:pPr>
            <w:r w:rsidRPr="00F803BA">
              <w:rPr>
                <w:b/>
              </w:rPr>
              <w:t>E-mail Address (required):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BA" w:rsidRDefault="00F803BA" w:rsidP="00F803BA"/>
        </w:tc>
      </w:tr>
    </w:tbl>
    <w:p w:rsidR="00F803BA" w:rsidRPr="00F803BA" w:rsidRDefault="00141823" w:rsidP="00D02228">
      <w:pPr>
        <w:pStyle w:val="Heading2"/>
        <w:spacing w:before="120"/>
      </w:pPr>
      <w:r>
        <w:t>Registration Information</w:t>
      </w:r>
    </w:p>
    <w:p w:rsidR="00141823" w:rsidRPr="008E50E5" w:rsidRDefault="00141823" w:rsidP="005F61A5">
      <w:pPr>
        <w:ind w:left="180" w:hanging="90"/>
      </w:pPr>
      <w:r>
        <w:t>Please select the appropriate course</w:t>
      </w:r>
      <w:r w:rsidR="00CF5742">
        <w:t xml:space="preserve"> and indicate course date</w:t>
      </w:r>
      <w:r>
        <w:t>:</w:t>
      </w: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2"/>
        <w:gridCol w:w="772"/>
        <w:gridCol w:w="4481"/>
      </w:tblGrid>
      <w:tr w:rsidR="00CF5742" w:rsidTr="005F61A5">
        <w:trPr>
          <w:trHeight w:val="432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Pr="001A27FF" w:rsidRDefault="00CF5742" w:rsidP="001D4BDE">
            <w:pPr>
              <w:ind w:firstLine="157"/>
              <w:rPr>
                <w:b/>
              </w:rPr>
            </w:pPr>
            <w:r w:rsidRPr="001A27FF">
              <w:rPr>
                <w:b/>
              </w:rPr>
              <w:t>Course (book materials not included)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Pr="001A27FF" w:rsidRDefault="00CF5742" w:rsidP="001D4BDE">
            <w:pPr>
              <w:rPr>
                <w:b/>
              </w:rPr>
            </w:pPr>
            <w:r w:rsidRPr="001A27FF">
              <w:rPr>
                <w:b/>
              </w:rPr>
              <w:t>Fee: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Pr="001A27FF" w:rsidRDefault="00CF5742" w:rsidP="001D4BDE">
            <w:pPr>
              <w:rPr>
                <w:b/>
              </w:rPr>
            </w:pPr>
            <w:r w:rsidRPr="001A27FF">
              <w:rPr>
                <w:b/>
              </w:rPr>
              <w:t>Course Date:</w:t>
            </w:r>
          </w:p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517956">
            <w:pPr>
              <w:pStyle w:val="ListParagraph"/>
              <w:numPr>
                <w:ilvl w:val="0"/>
                <w:numId w:val="8"/>
              </w:numPr>
            </w:pPr>
            <w:r>
              <w:t xml:space="preserve">PALS Provider class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$250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517956">
            <w:pPr>
              <w:pStyle w:val="ListParagraph"/>
              <w:numPr>
                <w:ilvl w:val="0"/>
                <w:numId w:val="8"/>
              </w:numPr>
            </w:pPr>
            <w:r>
              <w:t>PALS Renewal class</w:t>
            </w:r>
            <w:r w:rsidRPr="001A27FF">
              <w:t>*</w:t>
            </w: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$150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1A27FF" w:rsidP="00517956">
            <w:pPr>
              <w:pStyle w:val="ListParagraph"/>
              <w:numPr>
                <w:ilvl w:val="0"/>
                <w:numId w:val="8"/>
              </w:numPr>
            </w:pPr>
            <w:r>
              <w:t>PEARS class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$150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Pr="00517956" w:rsidRDefault="001A27FF" w:rsidP="0051795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t>ACLS Renewal class</w:t>
            </w:r>
            <w:r w:rsidRPr="00517956">
              <w:rPr>
                <w:b/>
              </w:rPr>
              <w:t>*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$152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517956">
            <w:pPr>
              <w:pStyle w:val="ListParagraph"/>
              <w:numPr>
                <w:ilvl w:val="0"/>
                <w:numId w:val="8"/>
              </w:numPr>
            </w:pPr>
            <w:r>
              <w:t>PALS HeartCode (online) class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$210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Pr="00141823" w:rsidRDefault="00CF5742" w:rsidP="00517956">
            <w:pPr>
              <w:pStyle w:val="ListParagraph"/>
              <w:numPr>
                <w:ilvl w:val="0"/>
                <w:numId w:val="8"/>
              </w:numPr>
              <w:spacing w:before="80"/>
            </w:pPr>
            <w:r>
              <w:t>ACLS HeartCode (online) class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$210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  <w:tr w:rsidR="00CF5742" w:rsidTr="005F61A5">
        <w:trPr>
          <w:trHeight w:val="60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517956">
            <w:pPr>
              <w:pStyle w:val="ListParagraph"/>
              <w:numPr>
                <w:ilvl w:val="0"/>
                <w:numId w:val="8"/>
              </w:numPr>
            </w:pPr>
            <w:r>
              <w:t xml:space="preserve">BLS HeartCode (online) class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>
            <w:pPr>
              <w:jc w:val="center"/>
            </w:pPr>
            <w:r>
              <w:t>$46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742" w:rsidRDefault="00CF5742" w:rsidP="001A27FF"/>
        </w:tc>
      </w:tr>
    </w:tbl>
    <w:p w:rsidR="00D02228" w:rsidRPr="00D02228" w:rsidRDefault="00CF5742" w:rsidP="005F61A5">
      <w:pPr>
        <w:pStyle w:val="Heading2"/>
        <w:spacing w:after="120"/>
        <w:ind w:left="720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 w:rsidRPr="00CF5742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* Please submit copy of current card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4"/>
        <w:gridCol w:w="821"/>
      </w:tblGrid>
      <w:tr w:rsidR="00D02228" w:rsidTr="001D4BDE">
        <w:tc>
          <w:tcPr>
            <w:tcW w:w="5294" w:type="dxa"/>
          </w:tcPr>
          <w:p w:rsidR="00D02228" w:rsidRDefault="00D02228" w:rsidP="00517956">
            <w:pPr>
              <w:pStyle w:val="ListParagraph"/>
              <w:numPr>
                <w:ilvl w:val="0"/>
                <w:numId w:val="8"/>
              </w:numPr>
            </w:pPr>
            <w:r>
              <w:t>BLS HeartCode Add-on (available for all courses)</w:t>
            </w:r>
          </w:p>
        </w:tc>
        <w:tc>
          <w:tcPr>
            <w:tcW w:w="821" w:type="dxa"/>
          </w:tcPr>
          <w:p w:rsidR="00D02228" w:rsidRDefault="00D02228" w:rsidP="00D02228">
            <w:pPr>
              <w:jc w:val="center"/>
            </w:pPr>
            <w:r>
              <w:t>$46</w:t>
            </w:r>
          </w:p>
        </w:tc>
      </w:tr>
    </w:tbl>
    <w:p w:rsidR="008E50E5" w:rsidRDefault="00104D6C" w:rsidP="00D02228">
      <w:pPr>
        <w:pStyle w:val="Heading2"/>
        <w:spacing w:before="120"/>
      </w:pPr>
      <w:r>
        <w:t>Payment Information</w:t>
      </w:r>
    </w:p>
    <w:p w:rsidR="00CF5742" w:rsidRPr="00CF5742" w:rsidRDefault="00CF5742" w:rsidP="005F61A5">
      <w:pPr>
        <w:pStyle w:val="ListParagraph"/>
        <w:numPr>
          <w:ilvl w:val="0"/>
          <w:numId w:val="7"/>
        </w:numPr>
        <w:spacing w:before="120" w:after="240"/>
      </w:pPr>
      <w:r>
        <w:rPr>
          <w:b/>
        </w:rPr>
        <w:t xml:space="preserve">Card payment: </w:t>
      </w:r>
      <w:r>
        <w:t>Visa/MasterCard accepted. Details provided during registration confirmation.</w:t>
      </w:r>
      <w:r w:rsidRPr="008E50E5">
        <w:t xml:space="preserve"> </w:t>
      </w:r>
    </w:p>
    <w:p w:rsidR="00104D6C" w:rsidRPr="00104D6C" w:rsidRDefault="00104D6C" w:rsidP="005F61A5">
      <w:pPr>
        <w:pStyle w:val="ListParagraph"/>
        <w:numPr>
          <w:ilvl w:val="0"/>
          <w:numId w:val="7"/>
        </w:numPr>
      </w:pPr>
      <w:r w:rsidRPr="00104D6C">
        <w:rPr>
          <w:b/>
        </w:rPr>
        <w:t>Check payment:</w:t>
      </w:r>
      <w:r>
        <w:t xml:space="preserve"> Please make checks payable to </w:t>
      </w:r>
      <w:r>
        <w:rPr>
          <w:b/>
        </w:rPr>
        <w:t>OHSU CARE.</w:t>
      </w:r>
    </w:p>
    <w:p w:rsidR="007C51B0" w:rsidRDefault="00104D6C" w:rsidP="00CF5742">
      <w:pPr>
        <w:ind w:left="720"/>
      </w:pPr>
      <w:r>
        <w:t>Plea</w:t>
      </w:r>
      <w:r w:rsidR="007C51B0">
        <w:t>se send</w:t>
      </w:r>
      <w:r>
        <w:t xml:space="preserve"> payment to:</w:t>
      </w:r>
    </w:p>
    <w:p w:rsidR="00104D6C" w:rsidRDefault="00104D6C" w:rsidP="00CF5742">
      <w:pPr>
        <w:pStyle w:val="ListParagraph"/>
        <w:ind w:left="1080"/>
        <w:rPr>
          <w:b/>
        </w:rPr>
      </w:pPr>
      <w:r>
        <w:rPr>
          <w:b/>
        </w:rPr>
        <w:t>OHSU CARE</w:t>
      </w:r>
    </w:p>
    <w:p w:rsidR="00104D6C" w:rsidRDefault="00104D6C" w:rsidP="00CF5742">
      <w:pPr>
        <w:pStyle w:val="ListParagraph"/>
        <w:ind w:left="1080"/>
        <w:rPr>
          <w:b/>
        </w:rPr>
      </w:pPr>
      <w:r>
        <w:rPr>
          <w:b/>
        </w:rPr>
        <w:t>Collaborative Life Sciences Building</w:t>
      </w:r>
    </w:p>
    <w:p w:rsidR="00104D6C" w:rsidRDefault="00104D6C" w:rsidP="00CF5742">
      <w:pPr>
        <w:pStyle w:val="ListParagraph"/>
        <w:ind w:left="1080"/>
        <w:rPr>
          <w:b/>
        </w:rPr>
      </w:pPr>
      <w:r>
        <w:rPr>
          <w:b/>
        </w:rPr>
        <w:t>Mailcode: CL4C</w:t>
      </w:r>
    </w:p>
    <w:p w:rsidR="00104D6C" w:rsidRDefault="00104D6C" w:rsidP="00CF5742">
      <w:pPr>
        <w:pStyle w:val="ListParagraph"/>
        <w:ind w:left="1080"/>
        <w:rPr>
          <w:b/>
        </w:rPr>
      </w:pPr>
      <w:r>
        <w:rPr>
          <w:b/>
        </w:rPr>
        <w:t>2730 SW Moody Ave.</w:t>
      </w:r>
    </w:p>
    <w:p w:rsidR="00104D6C" w:rsidRDefault="00104D6C" w:rsidP="00945E31">
      <w:pPr>
        <w:pStyle w:val="ListParagraph"/>
        <w:spacing w:after="240"/>
        <w:ind w:left="1080"/>
        <w:rPr>
          <w:b/>
        </w:rPr>
      </w:pPr>
      <w:r>
        <w:rPr>
          <w:b/>
        </w:rPr>
        <w:t>Portland, OR 97201</w:t>
      </w:r>
    </w:p>
    <w:sectPr w:rsidR="00104D6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A71" w:rsidRDefault="00F04A71" w:rsidP="00F25543">
      <w:pPr>
        <w:spacing w:after="0" w:line="240" w:lineRule="auto"/>
      </w:pPr>
      <w:r>
        <w:separator/>
      </w:r>
    </w:p>
  </w:endnote>
  <w:endnote w:type="continuationSeparator" w:id="0">
    <w:p w:rsidR="00F04A71" w:rsidRDefault="00F04A71" w:rsidP="00F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2410EC-F58F-497B-AA90-1FD1F033B917}"/>
    <w:embedBold r:id="rId2" w:fontKey="{485CC131-EFD5-4A06-BB29-C2C57DC73E3E}"/>
    <w:embedItalic r:id="rId3" w:fontKey="{EB4FA5C9-0E72-46B8-86E7-3D5A51A03335}"/>
    <w:embedBoldItalic r:id="rId4" w:fontKey="{89ADE3A1-FE60-42C1-8B51-02AF118BC9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CD9FE5E-01F8-43CA-80CB-90FEA7A4C5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2A0DC044-BE73-4257-8D85-8E6B65D710A0}"/>
  </w:font>
  <w:font w:name="Roboto Thin">
    <w:charset w:val="00"/>
    <w:family w:val="auto"/>
    <w:pitch w:val="variable"/>
    <w:sig w:usb0="E00002FF" w:usb1="5000205B" w:usb2="00000020" w:usb3="00000000" w:csb0="0000019F" w:csb1="00000000"/>
    <w:embedRegular r:id="rId7" w:fontKey="{24BB304E-B12A-4300-B1C2-24EFBD975757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8" w:fontKey="{C38943C7-F96C-4059-8DA5-EE67B5AD8457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9" w:fontKey="{A827C84B-E18E-4E01-99F8-50614E36C0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856" w:rsidRDefault="00E129B7" w:rsidP="00391F39">
    <w:pPr>
      <w:pStyle w:val="Footer"/>
      <w:tabs>
        <w:tab w:val="clear" w:pos="9360"/>
        <w:tab w:val="left" w:pos="6920"/>
      </w:tabs>
      <w:rPr>
        <w:rFonts w:ascii="Roboto Light" w:hAnsi="Roboto Light"/>
        <w:sz w:val="24"/>
        <w:szCs w:val="24"/>
      </w:rPr>
    </w:pPr>
    <w:r w:rsidRPr="00635AF6">
      <w:rPr>
        <w:rFonts w:ascii="Roboto Thin" w:hAnsi="Roboto Thin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4933950</wp:posOffset>
          </wp:positionH>
          <wp:positionV relativeFrom="margin">
            <wp:posOffset>7905972</wp:posOffset>
          </wp:positionV>
          <wp:extent cx="1143000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ck red Logo no tag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50E5">
      <w:rPr>
        <w:rFonts w:ascii="Roboto Thin" w:hAnsi="Roboto Thi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92326</wp:posOffset>
          </wp:positionV>
          <wp:extent cx="262128" cy="457200"/>
          <wp:effectExtent l="0" t="0" r="508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28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A71">
      <w:rPr>
        <w:rFonts w:ascii="Roboto Light" w:hAnsi="Roboto Light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391F39" w:rsidRPr="00635AF6" w:rsidRDefault="00F25543" w:rsidP="00391F39">
    <w:pPr>
      <w:pStyle w:val="Footer"/>
      <w:tabs>
        <w:tab w:val="clear" w:pos="9360"/>
        <w:tab w:val="left" w:pos="6920"/>
      </w:tabs>
      <w:rPr>
        <w:rFonts w:ascii="Roboto Thin" w:hAnsi="Roboto Thin"/>
        <w:sz w:val="24"/>
        <w:szCs w:val="24"/>
      </w:rPr>
    </w:pPr>
    <w:r w:rsidRPr="00635AF6">
      <w:rPr>
        <w:rFonts w:ascii="Roboto Thin" w:hAnsi="Roboto Thin"/>
        <w:sz w:val="24"/>
        <w:szCs w:val="24"/>
      </w:rPr>
      <w:t xml:space="preserve">Center for the Advancement of Resuscitation </w:t>
    </w:r>
    <w:r w:rsidR="00E41AA6" w:rsidRPr="00635AF6">
      <w:rPr>
        <w:rFonts w:ascii="Roboto Thin" w:hAnsi="Roboto Thin"/>
        <w:sz w:val="24"/>
        <w:szCs w:val="24"/>
      </w:rPr>
      <w:t>Education</w:t>
    </w:r>
  </w:p>
  <w:p w:rsidR="00F25543" w:rsidRPr="00635AF6" w:rsidRDefault="00F04A71">
    <w:pPr>
      <w:pStyle w:val="Footer"/>
      <w:rPr>
        <w:rFonts w:ascii="Roboto" w:hAnsi="Roboto"/>
        <w:i/>
        <w:sz w:val="24"/>
        <w:szCs w:val="24"/>
      </w:rPr>
    </w:pPr>
    <w:hyperlink r:id="rId4" w:history="1">
      <w:r w:rsidR="00E85C64" w:rsidRPr="00316F9C">
        <w:rPr>
          <w:rStyle w:val="Hyperlink"/>
          <w:rFonts w:ascii="Roboto Thin" w:hAnsi="Roboto Thin"/>
          <w:sz w:val="24"/>
          <w:szCs w:val="24"/>
        </w:rPr>
        <w:t>care@ohsu.edu</w:t>
      </w:r>
    </w:hyperlink>
    <w:r w:rsidR="00E85C64">
      <w:rPr>
        <w:rFonts w:ascii="Roboto Thin" w:hAnsi="Roboto Thin"/>
        <w:sz w:val="24"/>
        <w:szCs w:val="24"/>
      </w:rPr>
      <w:t xml:space="preserve"> </w:t>
    </w:r>
    <w:r w:rsidR="00F803BA">
      <w:rPr>
        <w:rFonts w:ascii="Roboto Thin" w:hAnsi="Roboto Thin"/>
        <w:sz w:val="24"/>
        <w:szCs w:val="24"/>
      </w:rPr>
      <w:t>| 503.346.4425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A71" w:rsidRDefault="00F04A71" w:rsidP="00F25543">
      <w:pPr>
        <w:spacing w:after="0" w:line="240" w:lineRule="auto"/>
      </w:pPr>
      <w:r>
        <w:separator/>
      </w:r>
    </w:p>
  </w:footnote>
  <w:footnote w:type="continuationSeparator" w:id="0">
    <w:p w:rsidR="00F04A71" w:rsidRDefault="00F04A71" w:rsidP="00F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81E" w:rsidRPr="00F803BA" w:rsidRDefault="00F803BA" w:rsidP="00F803BA">
    <w:pPr>
      <w:spacing w:after="0" w:line="240" w:lineRule="auto"/>
      <w:rPr>
        <w:rFonts w:eastAsia="Times New Roman" w:cstheme="minorHAnsi"/>
        <w:b/>
        <w:i/>
        <w:spacing w:val="40"/>
        <w:sz w:val="28"/>
        <w:szCs w:val="24"/>
      </w:rPr>
    </w:pPr>
    <w:r w:rsidRPr="00F803BA">
      <w:rPr>
        <w:rFonts w:eastAsia="Times New Roman" w:cstheme="minorHAnsi"/>
        <w:b/>
        <w:i/>
        <w:spacing w:val="40"/>
        <w:sz w:val="28"/>
        <w:szCs w:val="24"/>
      </w:rPr>
      <w:t>CARE Program</w:t>
    </w:r>
  </w:p>
  <w:p w:rsidR="00F803BA" w:rsidRPr="00F803BA" w:rsidRDefault="00F803BA" w:rsidP="00F803BA">
    <w:pPr>
      <w:spacing w:after="0" w:line="240" w:lineRule="auto"/>
      <w:rPr>
        <w:rFonts w:eastAsia="Times New Roman" w:cstheme="minorHAnsi"/>
        <w:b/>
        <w:i/>
        <w:spacing w:val="40"/>
        <w:sz w:val="28"/>
        <w:szCs w:val="24"/>
      </w:rPr>
    </w:pPr>
    <w:r w:rsidRPr="00F803BA">
      <w:rPr>
        <w:rFonts w:eastAsia="Times New Roman" w:cstheme="minorHAnsi"/>
        <w:b/>
        <w:i/>
        <w:spacing w:val="40"/>
        <w:sz w:val="28"/>
        <w:szCs w:val="24"/>
      </w:rPr>
      <w:t>Payment Form</w:t>
    </w:r>
  </w:p>
  <w:p w:rsidR="00EE7AC5" w:rsidRPr="001E496B" w:rsidRDefault="00EE7AC5" w:rsidP="00EE7AC5">
    <w:pPr>
      <w:pBdr>
        <w:bottom w:val="single" w:sz="12" w:space="0" w:color="auto"/>
      </w:pBdr>
      <w:spacing w:after="0" w:line="240" w:lineRule="auto"/>
      <w:rPr>
        <w:i/>
        <w:sz w:val="20"/>
        <w:szCs w:val="20"/>
      </w:rPr>
    </w:pPr>
  </w:p>
  <w:p w:rsidR="00BA081E" w:rsidRDefault="00BA08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5A7"/>
    <w:multiLevelType w:val="hybridMultilevel"/>
    <w:tmpl w:val="B91017EA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C086D"/>
    <w:multiLevelType w:val="hybridMultilevel"/>
    <w:tmpl w:val="B2D41EAC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E69"/>
    <w:multiLevelType w:val="hybridMultilevel"/>
    <w:tmpl w:val="77A0BEF8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B70AF"/>
    <w:multiLevelType w:val="hybridMultilevel"/>
    <w:tmpl w:val="89FC21CC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55491"/>
    <w:multiLevelType w:val="hybridMultilevel"/>
    <w:tmpl w:val="FA3803E2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10270"/>
    <w:multiLevelType w:val="hybridMultilevel"/>
    <w:tmpl w:val="4A88AFA8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579BD"/>
    <w:multiLevelType w:val="hybridMultilevel"/>
    <w:tmpl w:val="89C24A78"/>
    <w:lvl w:ilvl="0" w:tplc="E4BC9F00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11A1D"/>
    <w:multiLevelType w:val="hybridMultilevel"/>
    <w:tmpl w:val="2144A0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123"/>
    <w:rsid w:val="00061D8F"/>
    <w:rsid w:val="000A173B"/>
    <w:rsid w:val="000D2DCD"/>
    <w:rsid w:val="00104D6C"/>
    <w:rsid w:val="00141823"/>
    <w:rsid w:val="001A24B3"/>
    <w:rsid w:val="001A27FF"/>
    <w:rsid w:val="001D4BDE"/>
    <w:rsid w:val="00242C04"/>
    <w:rsid w:val="002B149E"/>
    <w:rsid w:val="002C1A11"/>
    <w:rsid w:val="002D34C0"/>
    <w:rsid w:val="00391F39"/>
    <w:rsid w:val="00517956"/>
    <w:rsid w:val="0055239D"/>
    <w:rsid w:val="005C5B50"/>
    <w:rsid w:val="005F61A5"/>
    <w:rsid w:val="00620BD8"/>
    <w:rsid w:val="00635AF6"/>
    <w:rsid w:val="00640A27"/>
    <w:rsid w:val="0070216B"/>
    <w:rsid w:val="00743299"/>
    <w:rsid w:val="007C51B0"/>
    <w:rsid w:val="007D7596"/>
    <w:rsid w:val="008B18C9"/>
    <w:rsid w:val="008E50E5"/>
    <w:rsid w:val="009250BD"/>
    <w:rsid w:val="00945203"/>
    <w:rsid w:val="00945E31"/>
    <w:rsid w:val="009B7123"/>
    <w:rsid w:val="00A34026"/>
    <w:rsid w:val="00A57D33"/>
    <w:rsid w:val="00B6128E"/>
    <w:rsid w:val="00B6648E"/>
    <w:rsid w:val="00B8087A"/>
    <w:rsid w:val="00B859CF"/>
    <w:rsid w:val="00BA081E"/>
    <w:rsid w:val="00BE5F84"/>
    <w:rsid w:val="00C042E7"/>
    <w:rsid w:val="00CF5742"/>
    <w:rsid w:val="00D02228"/>
    <w:rsid w:val="00D25B93"/>
    <w:rsid w:val="00D529F1"/>
    <w:rsid w:val="00E05856"/>
    <w:rsid w:val="00E11F86"/>
    <w:rsid w:val="00E129B7"/>
    <w:rsid w:val="00E41AA6"/>
    <w:rsid w:val="00E85C64"/>
    <w:rsid w:val="00EE7AC5"/>
    <w:rsid w:val="00F04A71"/>
    <w:rsid w:val="00F25543"/>
    <w:rsid w:val="00F8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103329-08EC-4407-A2D7-898CFE71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228"/>
  </w:style>
  <w:style w:type="paragraph" w:styleId="Heading1">
    <w:name w:val="heading 1"/>
    <w:basedOn w:val="Normal"/>
    <w:next w:val="Normal"/>
    <w:link w:val="Heading1Char"/>
    <w:uiPriority w:val="9"/>
    <w:qFormat/>
    <w:rsid w:val="00F80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8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543"/>
  </w:style>
  <w:style w:type="paragraph" w:styleId="Footer">
    <w:name w:val="footer"/>
    <w:basedOn w:val="Normal"/>
    <w:link w:val="FooterChar"/>
    <w:uiPriority w:val="99"/>
    <w:unhideWhenUsed/>
    <w:rsid w:val="00F25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543"/>
  </w:style>
  <w:style w:type="character" w:styleId="Hyperlink">
    <w:name w:val="Hyperlink"/>
    <w:basedOn w:val="DefaultParagraphFont"/>
    <w:uiPriority w:val="99"/>
    <w:unhideWhenUsed/>
    <w:rsid w:val="00F2554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042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2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2E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042E7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E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803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8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03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418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mailto:care@ohsu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nultja\Box%20Sync\Custom%20Office%20Templates\CARE%20Logo%20Footer%20Template%20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 Logo Footer Template v3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Heart Association Emergency Cardiovascular Care Program</vt:lpstr>
    </vt:vector>
  </TitlesOfParts>
  <Company>OHSU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Heart Association Emergency Cardiovascular Care Program</dc:title>
  <dc:subject/>
  <dc:creator>James McNulty</dc:creator>
  <cp:keywords/>
  <dc:description/>
  <cp:lastModifiedBy>Jesse Ettinger</cp:lastModifiedBy>
  <cp:revision>2</cp:revision>
  <cp:lastPrinted>2018-03-08T17:35:00Z</cp:lastPrinted>
  <dcterms:created xsi:type="dcterms:W3CDTF">2018-04-10T00:18:00Z</dcterms:created>
  <dcterms:modified xsi:type="dcterms:W3CDTF">2018-04-10T00:18:00Z</dcterms:modified>
</cp:coreProperties>
</file>